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3AA" w:rsidRPr="005503AA" w:rsidRDefault="00164ECE" w:rsidP="005503AA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Constructing</w:t>
      </w:r>
      <w:r w:rsidR="005503AA" w:rsidRPr="005503AA">
        <w:rPr>
          <w:b/>
          <w:sz w:val="24"/>
          <w:u w:val="single"/>
        </w:rPr>
        <w:t xml:space="preserve"> a Perpendicular Bisector of a line segment</w:t>
      </w:r>
    </w:p>
    <w:p w:rsidR="005503AA" w:rsidRDefault="005503AA"/>
    <w:p w:rsidR="005503AA" w:rsidRDefault="005503AA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228975" cy="285115"/>
            <wp:effectExtent l="0" t="0" r="9525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6" t="17541" r="10504" b="77149"/>
                    <a:stretch/>
                  </pic:blipFill>
                  <pic:spPr bwMode="auto">
                    <a:xfrm>
                      <a:off x="0" y="0"/>
                      <a:ext cx="3228975" cy="285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AA" w:rsidRDefault="005503AA" w:rsidP="005503AA">
      <w:pPr>
        <w:ind w:firstLine="720"/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9EDDEFE" wp14:editId="45909369">
            <wp:simplePos x="0" y="0"/>
            <wp:positionH relativeFrom="margin">
              <wp:align>left</wp:align>
            </wp:positionH>
            <wp:positionV relativeFrom="paragraph">
              <wp:posOffset>97790</wp:posOffset>
            </wp:positionV>
            <wp:extent cx="3448050" cy="21240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1" t="6647" r="18069" b="47029"/>
                    <a:stretch/>
                  </pic:blipFill>
                  <pic:spPr bwMode="auto">
                    <a:xfrm>
                      <a:off x="0" y="0"/>
                      <a:ext cx="34480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3AA" w:rsidRDefault="005503AA" w:rsidP="005503AA">
      <w:pPr>
        <w:ind w:firstLine="720"/>
      </w:pPr>
    </w:p>
    <w:p w:rsidR="002B5D7C" w:rsidRDefault="002B5D7C"/>
    <w:p w:rsidR="005503AA" w:rsidRDefault="005503AA"/>
    <w:p w:rsidR="005503AA" w:rsidRDefault="005503AA"/>
    <w:p w:rsidR="005503AA" w:rsidRDefault="005503AA"/>
    <w:p w:rsidR="005503AA" w:rsidRDefault="005503AA"/>
    <w:p w:rsidR="00694426" w:rsidRDefault="00694426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4370E8EF" wp14:editId="5DA4E746">
            <wp:simplePos x="0" y="0"/>
            <wp:positionH relativeFrom="margin">
              <wp:posOffset>2172970</wp:posOffset>
            </wp:positionH>
            <wp:positionV relativeFrom="paragraph">
              <wp:posOffset>74295</wp:posOffset>
            </wp:positionV>
            <wp:extent cx="4667250" cy="1981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6439" r="7600" b="50353"/>
                    <a:stretch/>
                  </pic:blipFill>
                  <pic:spPr bwMode="auto">
                    <a:xfrm>
                      <a:off x="0" y="0"/>
                      <a:ext cx="466725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5AF499" wp14:editId="7F665158">
            <wp:simplePos x="0" y="0"/>
            <wp:positionH relativeFrom="margin">
              <wp:posOffset>0</wp:posOffset>
            </wp:positionH>
            <wp:positionV relativeFrom="paragraph">
              <wp:posOffset>283210</wp:posOffset>
            </wp:positionV>
            <wp:extent cx="4229100" cy="31470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6" t="6232" r="9927" b="20648"/>
                    <a:stretch/>
                  </pic:blipFill>
                  <pic:spPr bwMode="auto">
                    <a:xfrm>
                      <a:off x="0" y="0"/>
                      <a:ext cx="4229100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37558F6" wp14:editId="57E2C05D">
            <wp:simplePos x="0" y="0"/>
            <wp:positionH relativeFrom="margin">
              <wp:posOffset>3582670</wp:posOffset>
            </wp:positionH>
            <wp:positionV relativeFrom="paragraph">
              <wp:posOffset>28575</wp:posOffset>
            </wp:positionV>
            <wp:extent cx="3257045" cy="3057279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45" t="6024" r="18735" b="20856"/>
                    <a:stretch/>
                  </pic:blipFill>
                  <pic:spPr bwMode="auto">
                    <a:xfrm>
                      <a:off x="0" y="0"/>
                      <a:ext cx="3257045" cy="305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26" w:rsidRDefault="00694426"/>
    <w:p w:rsidR="00694426" w:rsidRDefault="00694426"/>
    <w:p w:rsidR="00694426" w:rsidRDefault="00694426"/>
    <w:p w:rsidR="005503AA" w:rsidRDefault="005503AA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694426" w:rsidRDefault="00694426"/>
    <w:p w:rsidR="00164ECE" w:rsidRDefault="00164ECE" w:rsidP="00164ECE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Constructing an Angle Bisector</w:t>
      </w:r>
    </w:p>
    <w:p w:rsidR="00164ECE" w:rsidRDefault="00164ECE" w:rsidP="00164ECE">
      <w:pPr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B961C59" wp14:editId="68CA51D4">
            <wp:simplePos x="0" y="0"/>
            <wp:positionH relativeFrom="margin">
              <wp:align>left</wp:align>
            </wp:positionH>
            <wp:positionV relativeFrom="paragraph">
              <wp:posOffset>118745</wp:posOffset>
            </wp:positionV>
            <wp:extent cx="3990975" cy="3238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1" t="9747" r="19513" b="84335"/>
                    <a:stretch/>
                  </pic:blipFill>
                  <pic:spPr bwMode="auto">
                    <a:xfrm>
                      <a:off x="0" y="0"/>
                      <a:ext cx="3990975" cy="32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CE" w:rsidRPr="005503AA" w:rsidRDefault="00164ECE" w:rsidP="00164ECE">
      <w:pPr>
        <w:jc w:val="center"/>
        <w:rPr>
          <w:b/>
          <w:sz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C403FD1" wp14:editId="67DCEDB8">
            <wp:simplePos x="0" y="0"/>
            <wp:positionH relativeFrom="margin">
              <wp:posOffset>2649855</wp:posOffset>
            </wp:positionH>
            <wp:positionV relativeFrom="paragraph">
              <wp:posOffset>54610</wp:posOffset>
            </wp:positionV>
            <wp:extent cx="3886200" cy="347202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3" t="6266" r="24247" b="25156"/>
                    <a:stretch/>
                  </pic:blipFill>
                  <pic:spPr bwMode="auto">
                    <a:xfrm>
                      <a:off x="0" y="0"/>
                      <a:ext cx="3886200" cy="347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426" w:rsidRDefault="00694426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B141A6" w:rsidRDefault="00B141A6"/>
    <w:p w:rsidR="00B141A6" w:rsidRDefault="00B141A6"/>
    <w:p w:rsidR="00B141A6" w:rsidRDefault="00B141A6"/>
    <w:p w:rsidR="00B141A6" w:rsidRDefault="00B141A6"/>
    <w:p w:rsidR="00164ECE" w:rsidRDefault="00164ECE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C820F5E" wp14:editId="0494610B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2134233" cy="2667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5" t="5852" r="31071" b="88655"/>
                    <a:stretch/>
                  </pic:blipFill>
                  <pic:spPr bwMode="auto">
                    <a:xfrm>
                      <a:off x="0" y="0"/>
                      <a:ext cx="2134233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CE" w:rsidRDefault="00164ECE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70218D5" wp14:editId="067F9426">
            <wp:simplePos x="0" y="0"/>
            <wp:positionH relativeFrom="margin">
              <wp:align>left</wp:align>
            </wp:positionH>
            <wp:positionV relativeFrom="paragraph">
              <wp:posOffset>201295</wp:posOffset>
            </wp:positionV>
            <wp:extent cx="3971925" cy="3152502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4" t="21940" r="30611" b="23707"/>
                    <a:stretch/>
                  </pic:blipFill>
                  <pic:spPr bwMode="auto">
                    <a:xfrm>
                      <a:off x="0" y="0"/>
                      <a:ext cx="3978387" cy="315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164ECE" w:rsidRDefault="00164ECE"/>
    <w:p w:rsidR="00B141A6" w:rsidRDefault="00B141A6"/>
    <w:p w:rsidR="00B141A6" w:rsidRDefault="00B141A6"/>
    <w:p w:rsidR="00B141A6" w:rsidRDefault="00B141A6"/>
    <w:p w:rsidR="00B141A6" w:rsidRDefault="00B141A6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D23726E" wp14:editId="43E9B3D0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000500" cy="292088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5" t="6265" r="12550" b="24982"/>
                    <a:stretch/>
                  </pic:blipFill>
                  <pic:spPr bwMode="auto">
                    <a:xfrm>
                      <a:off x="0" y="0"/>
                      <a:ext cx="4000500" cy="2920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41B0B3FA" wp14:editId="32F54FF1">
            <wp:simplePos x="0" y="0"/>
            <wp:positionH relativeFrom="margin">
              <wp:align>right</wp:align>
            </wp:positionH>
            <wp:positionV relativeFrom="paragraph">
              <wp:posOffset>173990</wp:posOffset>
            </wp:positionV>
            <wp:extent cx="3781425" cy="295447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3" t="6440" r="15615" b="25156"/>
                    <a:stretch/>
                  </pic:blipFill>
                  <pic:spPr bwMode="auto">
                    <a:xfrm>
                      <a:off x="0" y="0"/>
                      <a:ext cx="3781425" cy="2954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ECE" w:rsidRDefault="00164ECE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B4B1B2C" wp14:editId="4B5E48C4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457700" cy="3577167"/>
            <wp:effectExtent l="0" t="0" r="0" b="444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8" t="6440" r="20767" b="25679"/>
                    <a:stretch/>
                  </pic:blipFill>
                  <pic:spPr bwMode="auto">
                    <a:xfrm>
                      <a:off x="0" y="0"/>
                      <a:ext cx="4457700" cy="357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/>
    <w:p w:rsidR="00B141A6" w:rsidRDefault="00B141A6"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705EE33B" wp14:editId="03403D8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3571875" cy="33337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26" t="6092" r="22855" b="87816"/>
                    <a:stretch/>
                  </pic:blipFill>
                  <pic:spPr bwMode="auto">
                    <a:xfrm>
                      <a:off x="0" y="0"/>
                      <a:ext cx="35718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A6" w:rsidRDefault="00B141A6"/>
    <w:p w:rsidR="00B141A6" w:rsidRDefault="00B141A6"/>
    <w:p w:rsidR="00B141A6" w:rsidRDefault="00B141A6" w:rsidP="00B141A6">
      <w:pPr>
        <w:jc w:val="center"/>
        <w:rPr>
          <w:rStyle w:val="gmaintitle1"/>
          <w:b w:val="0"/>
          <w:color w:val="auto"/>
          <w:sz w:val="27"/>
          <w:szCs w:val="27"/>
          <w:u w:val="single"/>
        </w:rPr>
      </w:pPr>
      <w:r w:rsidRPr="00B141A6">
        <w:rPr>
          <w:rStyle w:val="gmaintitle1"/>
          <w:b w:val="0"/>
          <w:color w:val="auto"/>
          <w:sz w:val="27"/>
          <w:szCs w:val="27"/>
          <w:u w:val="single"/>
        </w:rPr>
        <w:t>Perpendicular to a line from an external point</w:t>
      </w:r>
    </w:p>
    <w:p w:rsidR="00B141A6" w:rsidRDefault="00B141A6" w:rsidP="00B141A6">
      <w:pPr>
        <w:jc w:val="center"/>
        <w:rPr>
          <w:rStyle w:val="gmaintitle1"/>
          <w:b w:val="0"/>
          <w:color w:val="auto"/>
          <w:sz w:val="27"/>
          <w:szCs w:val="27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A31431A" wp14:editId="1EE7ED00">
            <wp:simplePos x="0" y="0"/>
            <wp:positionH relativeFrom="margin">
              <wp:align>right</wp:align>
            </wp:positionH>
            <wp:positionV relativeFrom="paragraph">
              <wp:posOffset>278130</wp:posOffset>
            </wp:positionV>
            <wp:extent cx="4505325" cy="2886075"/>
            <wp:effectExtent l="0" t="0" r="952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7" t="6614" r="7538" b="40647"/>
                    <a:stretch/>
                  </pic:blipFill>
                  <pic:spPr bwMode="auto">
                    <a:xfrm>
                      <a:off x="0" y="0"/>
                      <a:ext cx="45053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664EDAC" wp14:editId="28FEC6BD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010150" cy="24765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6" t="10095" r="5587" b="85380"/>
                    <a:stretch/>
                  </pic:blipFill>
                  <pic:spPr bwMode="auto">
                    <a:xfrm>
                      <a:off x="0" y="0"/>
                      <a:ext cx="501015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C0598A1" wp14:editId="5DBD333A">
            <wp:simplePos x="0" y="0"/>
            <wp:positionH relativeFrom="margin">
              <wp:align>left</wp:align>
            </wp:positionH>
            <wp:positionV relativeFrom="paragraph">
              <wp:posOffset>231775</wp:posOffset>
            </wp:positionV>
            <wp:extent cx="4972050" cy="273367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1" t="6440" r="7120" b="43606"/>
                    <a:stretch/>
                  </pic:blipFill>
                  <pic:spPr bwMode="auto">
                    <a:xfrm>
                      <a:off x="0" y="0"/>
                      <a:ext cx="497205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79C9F5D9" wp14:editId="53E96EE1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4743450" cy="376113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89" t="6092" r="8373" b="19935"/>
                    <a:stretch/>
                  </pic:blipFill>
                  <pic:spPr bwMode="auto">
                    <a:xfrm>
                      <a:off x="0" y="0"/>
                      <a:ext cx="4743450" cy="376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18DBF045" wp14:editId="517A745E">
            <wp:extent cx="4924425" cy="41243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837" t="6092" r="5170" b="18543"/>
                    <a:stretch/>
                  </pic:blipFill>
                  <pic:spPr bwMode="auto">
                    <a:xfrm>
                      <a:off x="0" y="0"/>
                      <a:ext cx="4924425" cy="412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32926C0F" wp14:editId="6BFF5DD8">
            <wp:extent cx="4838700" cy="247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6292" t="6440" r="12969" b="89035"/>
                    <a:stretch/>
                  </pic:blipFill>
                  <pic:spPr bwMode="auto">
                    <a:xfrm>
                      <a:off x="0" y="0"/>
                      <a:ext cx="483870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b/>
        </w:rPr>
      </w:pPr>
    </w:p>
    <w:p w:rsidR="00B141A6" w:rsidRDefault="00B141A6" w:rsidP="00B141A6">
      <w:pPr>
        <w:jc w:val="center"/>
        <w:rPr>
          <w:rStyle w:val="gmaintitle1"/>
          <w:b w:val="0"/>
          <w:color w:val="auto"/>
          <w:sz w:val="27"/>
          <w:szCs w:val="27"/>
          <w:u w:val="single"/>
        </w:rPr>
      </w:pPr>
      <w:r w:rsidRPr="00B141A6">
        <w:rPr>
          <w:rStyle w:val="gmaintitle1"/>
          <w:b w:val="0"/>
          <w:color w:val="auto"/>
          <w:sz w:val="27"/>
          <w:szCs w:val="27"/>
          <w:u w:val="single"/>
        </w:rPr>
        <w:lastRenderedPageBreak/>
        <w:t xml:space="preserve">Perpendicular </w:t>
      </w:r>
      <w:r w:rsidR="00D6533B">
        <w:rPr>
          <w:rStyle w:val="gmaintitle1"/>
          <w:b w:val="0"/>
          <w:color w:val="auto"/>
          <w:sz w:val="27"/>
          <w:szCs w:val="27"/>
          <w:u w:val="single"/>
        </w:rPr>
        <w:t>through</w:t>
      </w:r>
      <w:r w:rsidRPr="00B141A6">
        <w:rPr>
          <w:rStyle w:val="gmaintitle1"/>
          <w:b w:val="0"/>
          <w:color w:val="auto"/>
          <w:sz w:val="27"/>
          <w:szCs w:val="27"/>
          <w:u w:val="single"/>
        </w:rPr>
        <w:t xml:space="preserve"> </w:t>
      </w:r>
      <w:r w:rsidR="00D6533B">
        <w:rPr>
          <w:rStyle w:val="gmaintitle1"/>
          <w:b w:val="0"/>
          <w:color w:val="auto"/>
          <w:sz w:val="27"/>
          <w:szCs w:val="27"/>
          <w:u w:val="single"/>
        </w:rPr>
        <w:t>a</w:t>
      </w:r>
      <w:r w:rsidRPr="00B141A6">
        <w:rPr>
          <w:rStyle w:val="gmaintitle1"/>
          <w:b w:val="0"/>
          <w:color w:val="auto"/>
          <w:sz w:val="27"/>
          <w:szCs w:val="27"/>
          <w:u w:val="single"/>
        </w:rPr>
        <w:t xml:space="preserve"> point</w:t>
      </w:r>
      <w:r w:rsidR="00D6533B">
        <w:rPr>
          <w:rStyle w:val="gmaintitle1"/>
          <w:b w:val="0"/>
          <w:color w:val="auto"/>
          <w:sz w:val="27"/>
          <w:szCs w:val="27"/>
          <w:u w:val="single"/>
        </w:rPr>
        <w:t xml:space="preserve"> on the line</w:t>
      </w:r>
    </w:p>
    <w:p w:rsidR="00B141A6" w:rsidRDefault="00B141A6" w:rsidP="00B141A6">
      <w:pPr>
        <w:jc w:val="center"/>
        <w:rPr>
          <w:b/>
        </w:rPr>
      </w:pPr>
    </w:p>
    <w:p w:rsidR="00B141A6" w:rsidRDefault="00D6533B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3A2AF46B" wp14:editId="1CEF6FA2">
            <wp:simplePos x="0" y="0"/>
            <wp:positionH relativeFrom="margin">
              <wp:align>right</wp:align>
            </wp:positionH>
            <wp:positionV relativeFrom="paragraph">
              <wp:posOffset>373380</wp:posOffset>
            </wp:positionV>
            <wp:extent cx="5466729" cy="257175"/>
            <wp:effectExtent l="0" t="0" r="63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6265" r="1690" b="88355"/>
                    <a:stretch/>
                  </pic:blipFill>
                  <pic:spPr bwMode="auto">
                    <a:xfrm>
                      <a:off x="0" y="0"/>
                      <a:ext cx="5466729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1A6">
        <w:rPr>
          <w:noProof/>
          <w:lang w:eastAsia="en-GB"/>
        </w:rPr>
        <w:drawing>
          <wp:inline distT="0" distB="0" distL="0" distR="0" wp14:anchorId="7CCD68D6" wp14:editId="6F3BCB2E">
            <wp:extent cx="5153025" cy="25717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444" t="10617" r="3221" b="84684"/>
                    <a:stretch/>
                  </pic:blipFill>
                  <pic:spPr bwMode="auto">
                    <a:xfrm>
                      <a:off x="0" y="0"/>
                      <a:ext cx="51530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C51" w:rsidRDefault="00457C51" w:rsidP="00B141A6">
      <w:pPr>
        <w:jc w:val="center"/>
        <w:rPr>
          <w:b/>
        </w:rPr>
      </w:pPr>
    </w:p>
    <w:p w:rsidR="00457C51" w:rsidRDefault="00D6533B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70A697EF" wp14:editId="421FA43C">
            <wp:simplePos x="0" y="0"/>
            <wp:positionH relativeFrom="margin">
              <wp:posOffset>982980</wp:posOffset>
            </wp:positionH>
            <wp:positionV relativeFrom="paragraph">
              <wp:posOffset>10795</wp:posOffset>
            </wp:positionV>
            <wp:extent cx="5466715" cy="1056640"/>
            <wp:effectExtent l="0" t="0" r="63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3" t="53088" r="1690" b="24809"/>
                    <a:stretch/>
                  </pic:blipFill>
                  <pic:spPr bwMode="auto">
                    <a:xfrm>
                      <a:off x="0" y="0"/>
                      <a:ext cx="5466715" cy="1056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D6533B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454F516B" wp14:editId="0EF3540F">
            <wp:simplePos x="0" y="0"/>
            <wp:positionH relativeFrom="column">
              <wp:posOffset>116205</wp:posOffset>
            </wp:positionH>
            <wp:positionV relativeFrom="paragraph">
              <wp:posOffset>10795</wp:posOffset>
            </wp:positionV>
            <wp:extent cx="4838700" cy="316615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6440" r="1272" b="22720"/>
                    <a:stretch/>
                  </pic:blipFill>
                  <pic:spPr bwMode="auto">
                    <a:xfrm>
                      <a:off x="0" y="0"/>
                      <a:ext cx="4838700" cy="3166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D6533B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1B120276" wp14:editId="1CF53B8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4657090" cy="3543971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1" t="6265" r="1411" b="24461"/>
                    <a:stretch/>
                  </pic:blipFill>
                  <pic:spPr bwMode="auto">
                    <a:xfrm>
                      <a:off x="0" y="0"/>
                      <a:ext cx="4657090" cy="3543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457C51" w:rsidRDefault="00457C51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noProof/>
          <w:lang w:eastAsia="en-GB"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  <w:bookmarkStart w:id="0" w:name="_GoBack"/>
      <w:bookmarkEnd w:id="0"/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0" locked="0" layoutInCell="1" allowOverlap="1" wp14:anchorId="361E39EE" wp14:editId="40A12A7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629275" cy="3752850"/>
            <wp:effectExtent l="0" t="0" r="952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5" t="5917" r="1828" b="25506"/>
                    <a:stretch/>
                  </pic:blipFill>
                  <pic:spPr bwMode="auto">
                    <a:xfrm>
                      <a:off x="0" y="0"/>
                      <a:ext cx="5629275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D6533B" w:rsidRDefault="00D6533B" w:rsidP="00B141A6">
      <w:pPr>
        <w:jc w:val="center"/>
        <w:rPr>
          <w:b/>
        </w:rPr>
      </w:pPr>
    </w:p>
    <w:p w:rsidR="00457C51" w:rsidRPr="00B141A6" w:rsidRDefault="00D6533B" w:rsidP="00B141A6">
      <w:pPr>
        <w:jc w:val="center"/>
        <w:rPr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501E079" wp14:editId="040D4097">
            <wp:simplePos x="0" y="0"/>
            <wp:positionH relativeFrom="column">
              <wp:posOffset>782955</wp:posOffset>
            </wp:positionH>
            <wp:positionV relativeFrom="paragraph">
              <wp:posOffset>288925</wp:posOffset>
            </wp:positionV>
            <wp:extent cx="5124450" cy="378142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3" t="6092" r="1550" b="24809"/>
                    <a:stretch/>
                  </pic:blipFill>
                  <pic:spPr bwMode="auto">
                    <a:xfrm>
                      <a:off x="0" y="0"/>
                      <a:ext cx="5124450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0D5C269F" wp14:editId="23424D26">
            <wp:simplePos x="0" y="0"/>
            <wp:positionH relativeFrom="column">
              <wp:posOffset>1821180</wp:posOffset>
            </wp:positionH>
            <wp:positionV relativeFrom="paragraph">
              <wp:posOffset>5031740</wp:posOffset>
            </wp:positionV>
            <wp:extent cx="3362325" cy="266700"/>
            <wp:effectExtent l="0" t="0" r="952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7" t="6440" r="24248" b="88687"/>
                    <a:stretch/>
                  </pic:blipFill>
                  <pic:spPr bwMode="auto">
                    <a:xfrm>
                      <a:off x="0" y="0"/>
                      <a:ext cx="3362325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C51" w:rsidRPr="00B141A6" w:rsidSect="005503A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3AA"/>
    <w:rsid w:val="00164ECE"/>
    <w:rsid w:val="002B5D7C"/>
    <w:rsid w:val="00457C51"/>
    <w:rsid w:val="005503AA"/>
    <w:rsid w:val="00694426"/>
    <w:rsid w:val="00B141A6"/>
    <w:rsid w:val="00B961F6"/>
    <w:rsid w:val="00D65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B4CE014-F0A1-4F68-9DBA-87E45839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maintitle1">
    <w:name w:val="gmaintitle1"/>
    <w:basedOn w:val="DefaultParagraphFont"/>
    <w:rsid w:val="00B141A6"/>
    <w:rPr>
      <w:rFonts w:ascii="Arial" w:hAnsi="Arial" w:cs="Arial" w:hint="default"/>
      <w:b/>
      <w:bCs/>
      <w:color w:val="DD6600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53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3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86E5D58D</Template>
  <TotalTime>74</TotalTime>
  <Pages>7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Passmores Academy</Company>
  <LinksUpToDate>false</LinksUpToDate>
  <CharactersWithSpaces>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Gough, Helen</dc:creator>
  <cp:keywords/>
  <dc:description/>
  <cp:lastModifiedBy>Gough, Helen</cp:lastModifiedBy>
  <cp:revision>3</cp:revision>
  <cp:lastPrinted>2014-09-22T11:58:00Z</cp:lastPrinted>
  <dcterms:created xsi:type="dcterms:W3CDTF">2014-09-22T08:32:00Z</dcterms:created>
  <dcterms:modified xsi:type="dcterms:W3CDTF">2014-09-22T12:21:00Z</dcterms:modified>
</cp:coreProperties>
</file>